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</w:rPr>
        <w:t>郧阳区2018年公开招聘乡镇卫生院专业技术人员</w:t>
      </w:r>
      <w:r>
        <w:rPr>
          <w:rFonts w:hint="eastAsia"/>
          <w:lang w:eastAsia="zh-CN"/>
        </w:rPr>
        <w:t>岗位表</w:t>
      </w:r>
      <w:bookmarkStart w:id="0" w:name="_GoBack"/>
      <w:bookmarkEnd w:id="0"/>
    </w:p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21915" cy="8012430"/>
            <wp:effectExtent l="0" t="0" r="6985" b="762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8012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DC0160"/>
    <w:rsid w:val="14DC0160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2018-11-22T08:55:00Z</dcterms:created>
  <dc:creator>zrt</dc:creator>
  <cp:lastModifiedBy>zrt</cp:lastModifiedBy>
  <dcterms:modified xsi:type="dcterms:W3CDTF">2018-11-22T08:56:45Z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